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949B2A" w14:textId="77777777" w:rsidR="008C408E" w:rsidRPr="00DE723C" w:rsidRDefault="008C408E" w:rsidP="008C408E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o-RO"/>
        </w:rPr>
      </w:pPr>
      <w:r w:rsidRPr="00DE723C">
        <w:rPr>
          <w:rFonts w:ascii="Times New Roman" w:eastAsia="Times New Roman" w:hAnsi="Times New Roman"/>
          <w:b/>
          <w:bCs/>
          <w:sz w:val="20"/>
          <w:szCs w:val="20"/>
          <w:lang w:eastAsia="ro-RO"/>
        </w:rPr>
        <w:t> </w:t>
      </w:r>
    </w:p>
    <w:p w14:paraId="1B118901" w14:textId="77777777" w:rsidR="008C408E" w:rsidRDefault="008C408E" w:rsidP="008C408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o-RO"/>
        </w:rPr>
      </w:pPr>
      <w:r w:rsidRPr="00DE723C">
        <w:rPr>
          <w:rFonts w:ascii="Times New Roman" w:eastAsia="Times New Roman" w:hAnsi="Times New Roman"/>
          <w:b/>
          <w:bCs/>
          <w:sz w:val="24"/>
          <w:szCs w:val="24"/>
          <w:lang w:eastAsia="ro-RO"/>
        </w:rPr>
        <w:t>FIŞĂ DE ÎNSCRIERE</w:t>
      </w:r>
    </w:p>
    <w:p w14:paraId="5D7FB83C" w14:textId="7CAF03FE" w:rsidR="002A0E29" w:rsidRDefault="001B327C" w:rsidP="001B327C">
      <w:pPr>
        <w:tabs>
          <w:tab w:val="center" w:pos="7355"/>
          <w:tab w:val="left" w:pos="12480"/>
        </w:tabs>
        <w:spacing w:after="0" w:line="240" w:lineRule="auto"/>
        <w:rPr>
          <w:rFonts w:ascii="Times New Roman" w:eastAsia="Times New Roman" w:hAnsi="Times New Roman"/>
          <w:b/>
          <w:bCs/>
          <w:sz w:val="32"/>
          <w:szCs w:val="32"/>
          <w:lang w:eastAsia="ro-RO"/>
        </w:rPr>
      </w:pPr>
      <w:r>
        <w:rPr>
          <w:rFonts w:ascii="Times New Roman" w:eastAsia="Times New Roman" w:hAnsi="Times New Roman"/>
          <w:b/>
          <w:bCs/>
          <w:sz w:val="32"/>
          <w:szCs w:val="32"/>
          <w:lang w:eastAsia="ro-RO"/>
        </w:rPr>
        <w:tab/>
      </w:r>
      <w:r w:rsidR="008C408E" w:rsidRPr="00354910">
        <w:rPr>
          <w:rFonts w:ascii="Times New Roman" w:eastAsia="Times New Roman" w:hAnsi="Times New Roman"/>
          <w:b/>
          <w:bCs/>
          <w:sz w:val="32"/>
          <w:szCs w:val="32"/>
          <w:lang w:eastAsia="ro-RO"/>
        </w:rPr>
        <w:t xml:space="preserve">Secțiunea a II-a </w:t>
      </w:r>
      <w:r w:rsidR="002A0E29">
        <w:rPr>
          <w:rFonts w:ascii="Times New Roman" w:eastAsia="Times New Roman" w:hAnsi="Times New Roman"/>
          <w:b/>
          <w:bCs/>
          <w:sz w:val="32"/>
          <w:szCs w:val="32"/>
          <w:lang w:eastAsia="ro-RO"/>
        </w:rPr>
        <w:t>– ,,Elemente definitorii ale Geografiei României ”</w:t>
      </w:r>
      <w:r>
        <w:rPr>
          <w:rFonts w:ascii="Times New Roman" w:eastAsia="Times New Roman" w:hAnsi="Times New Roman"/>
          <w:b/>
          <w:bCs/>
          <w:sz w:val="32"/>
          <w:szCs w:val="32"/>
          <w:lang w:eastAsia="ro-RO"/>
        </w:rPr>
        <w:tab/>
      </w:r>
    </w:p>
    <w:p w14:paraId="0AC1B0D3" w14:textId="07CBB02A" w:rsidR="008C408E" w:rsidRPr="00354910" w:rsidRDefault="008C408E" w:rsidP="008C408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32"/>
          <w:szCs w:val="32"/>
          <w:lang w:eastAsia="ro-RO"/>
        </w:rPr>
      </w:pPr>
    </w:p>
    <w:p w14:paraId="43A950BD" w14:textId="2754D22B" w:rsidR="008C408E" w:rsidRPr="00DF704C" w:rsidRDefault="008C408E" w:rsidP="008C408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o-RO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o-RO"/>
        </w:rPr>
        <w:t>„AM FOST Ș-OM FI”,</w:t>
      </w:r>
      <w:r w:rsidRPr="008D3196">
        <w:rPr>
          <w:rFonts w:eastAsia="Times New Roman" w:cs="Calibri"/>
          <w:b/>
          <w:bCs/>
          <w:sz w:val="32"/>
          <w:szCs w:val="32"/>
          <w:lang w:eastAsia="ro-RO"/>
        </w:rPr>
        <w:t xml:space="preserve"> </w:t>
      </w:r>
      <w:r>
        <w:rPr>
          <w:rFonts w:ascii="Times New Roman" w:eastAsia="Times New Roman" w:hAnsi="Times New Roman"/>
          <w:b/>
          <w:bCs/>
          <w:sz w:val="24"/>
          <w:szCs w:val="24"/>
          <w:lang w:eastAsia="ro-RO"/>
        </w:rPr>
        <w:t>concurs inclus în CAEJ, an școlar 202</w:t>
      </w:r>
      <w:r w:rsidR="001B327C">
        <w:rPr>
          <w:rFonts w:ascii="Times New Roman" w:eastAsia="Times New Roman" w:hAnsi="Times New Roman"/>
          <w:b/>
          <w:bCs/>
          <w:sz w:val="24"/>
          <w:szCs w:val="24"/>
          <w:lang w:eastAsia="ro-RO"/>
        </w:rPr>
        <w:t>5</w:t>
      </w:r>
      <w:r>
        <w:rPr>
          <w:rFonts w:ascii="Times New Roman" w:eastAsia="Times New Roman" w:hAnsi="Times New Roman"/>
          <w:b/>
          <w:bCs/>
          <w:sz w:val="24"/>
          <w:szCs w:val="24"/>
          <w:lang w:eastAsia="ro-RO"/>
        </w:rPr>
        <w:t xml:space="preserve"> – 202</w:t>
      </w:r>
      <w:r w:rsidR="001B327C">
        <w:rPr>
          <w:rFonts w:ascii="Times New Roman" w:eastAsia="Times New Roman" w:hAnsi="Times New Roman"/>
          <w:b/>
          <w:bCs/>
          <w:sz w:val="24"/>
          <w:szCs w:val="24"/>
          <w:lang w:eastAsia="ro-RO"/>
        </w:rPr>
        <w:t>6.</w:t>
      </w:r>
    </w:p>
    <w:p w14:paraId="518B4471" w14:textId="77777777" w:rsidR="008C408E" w:rsidRPr="00DE723C" w:rsidRDefault="008C408E" w:rsidP="008C408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o-RO"/>
        </w:rPr>
      </w:pPr>
    </w:p>
    <w:p w14:paraId="66CD7E76" w14:textId="77777777" w:rsidR="008C408E" w:rsidRDefault="008C408E" w:rsidP="008C408E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o-RO"/>
        </w:rPr>
      </w:pPr>
      <w:r w:rsidRPr="00DE723C">
        <w:rPr>
          <w:rFonts w:ascii="Times New Roman" w:eastAsia="Times New Roman" w:hAnsi="Times New Roman"/>
          <w:b/>
          <w:bCs/>
          <w:sz w:val="24"/>
          <w:szCs w:val="24"/>
          <w:lang w:eastAsia="ro-RO"/>
        </w:rPr>
        <w:t> </w:t>
      </w:r>
    </w:p>
    <w:p w14:paraId="747965C8" w14:textId="77777777" w:rsidR="008C408E" w:rsidRDefault="008C408E" w:rsidP="008C408E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o-RO"/>
        </w:rPr>
      </w:pPr>
    </w:p>
    <w:p w14:paraId="70429F97" w14:textId="77777777" w:rsidR="008C408E" w:rsidRPr="00DE723C" w:rsidRDefault="008C408E" w:rsidP="008C408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o-RO"/>
        </w:rPr>
      </w:pPr>
    </w:p>
    <w:p w14:paraId="46F16076" w14:textId="77777777" w:rsidR="008C408E" w:rsidRPr="00DE723C" w:rsidRDefault="008C408E" w:rsidP="008C408E">
      <w:pPr>
        <w:spacing w:after="0" w:line="360" w:lineRule="auto"/>
        <w:ind w:left="113" w:right="113"/>
        <w:rPr>
          <w:rFonts w:ascii="Times New Roman" w:eastAsia="Times New Roman" w:hAnsi="Times New Roman"/>
          <w:b/>
          <w:sz w:val="24"/>
          <w:szCs w:val="24"/>
          <w:lang w:eastAsia="ro-RO"/>
        </w:rPr>
      </w:pPr>
      <w:r w:rsidRPr="00DE723C">
        <w:rPr>
          <w:rFonts w:ascii="Times New Roman" w:eastAsia="Times New Roman" w:hAnsi="Times New Roman"/>
          <w:b/>
          <w:sz w:val="24"/>
          <w:szCs w:val="24"/>
          <w:lang w:eastAsia="ro-RO"/>
        </w:rPr>
        <w:t xml:space="preserve">NUMELE ŞI PRENUMELE </w:t>
      </w:r>
      <w:r>
        <w:rPr>
          <w:rFonts w:ascii="Times New Roman" w:eastAsia="Times New Roman" w:hAnsi="Times New Roman"/>
          <w:b/>
          <w:sz w:val="24"/>
          <w:szCs w:val="24"/>
          <w:lang w:eastAsia="ro-RO"/>
        </w:rPr>
        <w:t>PROFESORULUI COORDONATOR: _____________________________________________________________</w:t>
      </w:r>
    </w:p>
    <w:p w14:paraId="350E6B68" w14:textId="77777777" w:rsidR="008C408E" w:rsidRPr="00DE723C" w:rsidRDefault="008C408E" w:rsidP="008C408E">
      <w:pPr>
        <w:spacing w:after="0" w:line="360" w:lineRule="auto"/>
        <w:ind w:left="113" w:right="113"/>
        <w:rPr>
          <w:rFonts w:ascii="Times New Roman" w:eastAsia="Times New Roman" w:hAnsi="Times New Roman"/>
          <w:b/>
          <w:sz w:val="24"/>
          <w:szCs w:val="24"/>
          <w:lang w:eastAsia="ro-RO"/>
        </w:rPr>
      </w:pPr>
      <w:r w:rsidRPr="00DE723C">
        <w:rPr>
          <w:rFonts w:ascii="Times New Roman" w:eastAsia="Times New Roman" w:hAnsi="Times New Roman"/>
          <w:b/>
          <w:sz w:val="24"/>
          <w:szCs w:val="24"/>
          <w:lang w:eastAsia="ro-RO"/>
        </w:rPr>
        <w:t>ŞCOALA</w:t>
      </w:r>
      <w:r>
        <w:rPr>
          <w:rFonts w:ascii="Times New Roman" w:eastAsia="Times New Roman" w:hAnsi="Times New Roman"/>
          <w:b/>
          <w:sz w:val="24"/>
          <w:szCs w:val="24"/>
          <w:lang w:eastAsia="ro-RO"/>
        </w:rPr>
        <w:t>: ______________________________________________________________________________________________________________</w:t>
      </w:r>
    </w:p>
    <w:p w14:paraId="053B34C6" w14:textId="77777777" w:rsidR="008C408E" w:rsidRPr="00DE723C" w:rsidRDefault="008C408E" w:rsidP="008C408E">
      <w:pPr>
        <w:spacing w:after="0" w:line="360" w:lineRule="auto"/>
        <w:ind w:left="113" w:right="113"/>
        <w:rPr>
          <w:rFonts w:ascii="Times New Roman" w:eastAsia="Times New Roman" w:hAnsi="Times New Roman"/>
          <w:b/>
          <w:sz w:val="24"/>
          <w:szCs w:val="24"/>
          <w:lang w:eastAsia="ro-RO"/>
        </w:rPr>
      </w:pPr>
      <w:r w:rsidRPr="00DE723C">
        <w:rPr>
          <w:rFonts w:ascii="Times New Roman" w:eastAsia="Times New Roman" w:hAnsi="Times New Roman"/>
          <w:b/>
          <w:sz w:val="24"/>
          <w:szCs w:val="24"/>
          <w:lang w:eastAsia="ro-RO"/>
        </w:rPr>
        <w:t>JUDEŢUL</w:t>
      </w:r>
      <w:r>
        <w:rPr>
          <w:rFonts w:ascii="Times New Roman" w:eastAsia="Times New Roman" w:hAnsi="Times New Roman"/>
          <w:b/>
          <w:sz w:val="24"/>
          <w:szCs w:val="24"/>
          <w:lang w:eastAsia="ro-RO"/>
        </w:rPr>
        <w:t>_______________________________________</w:t>
      </w:r>
    </w:p>
    <w:p w14:paraId="4B64480D" w14:textId="77777777" w:rsidR="008C408E" w:rsidRDefault="008C408E" w:rsidP="008C408E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  <w:t xml:space="preserve"> </w:t>
      </w:r>
      <w:r w:rsidRPr="00DE723C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  <w:t xml:space="preserve"> Adresa de e-mail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  <w:t>a profesorului coordonator _________________________________________________________________________________</w:t>
      </w:r>
    </w:p>
    <w:p w14:paraId="612CF66F" w14:textId="77777777" w:rsidR="008C408E" w:rsidRPr="00DE723C" w:rsidRDefault="008C408E" w:rsidP="008C408E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  <w:t xml:space="preserve">  Numărul de telefon al profesorului coordonator________________________________</w:t>
      </w:r>
    </w:p>
    <w:p w14:paraId="14F6E6C1" w14:textId="77777777" w:rsidR="008C408E" w:rsidRPr="00DE723C" w:rsidRDefault="008C408E" w:rsidP="008C408E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o-RO"/>
        </w:rPr>
      </w:pPr>
    </w:p>
    <w:tbl>
      <w:tblPr>
        <w:tblpPr w:leftFromText="180" w:rightFromText="180" w:vertAnchor="text" w:horzAnchor="margin" w:tblpX="392" w:tblpY="148"/>
        <w:tblW w:w="14444" w:type="dxa"/>
        <w:tblBorders>
          <w:top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0"/>
        <w:gridCol w:w="3300"/>
        <w:gridCol w:w="3677"/>
        <w:gridCol w:w="4760"/>
        <w:gridCol w:w="1467"/>
      </w:tblGrid>
      <w:tr w:rsidR="001A39C7" w:rsidRPr="00DE723C" w14:paraId="741CEAAC" w14:textId="77777777" w:rsidTr="001A39C7">
        <w:trPr>
          <w:trHeight w:val="684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FF3934" w14:textId="77777777" w:rsidR="001A39C7" w:rsidRPr="00DE723C" w:rsidRDefault="001A39C7" w:rsidP="00C730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  <w:r w:rsidRPr="00DE723C"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>Nr.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 xml:space="preserve"> </w:t>
            </w:r>
            <w:r w:rsidRPr="00DE723C"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>crt.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42577C" w14:textId="77777777" w:rsidR="001A39C7" w:rsidRPr="00DE723C" w:rsidRDefault="001A39C7" w:rsidP="00C730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  <w:r w:rsidRPr="00DE723C"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 xml:space="preserve">Numele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>ș</w:t>
            </w:r>
            <w:r w:rsidRPr="00DE723C"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>i prenumele</w:t>
            </w:r>
          </w:p>
          <w:p w14:paraId="0C22F07D" w14:textId="77777777" w:rsidR="001A39C7" w:rsidRPr="00DE723C" w:rsidRDefault="001A39C7" w:rsidP="00C730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  <w:r w:rsidRPr="00DE723C"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>elevului/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>elevei</w:t>
            </w:r>
          </w:p>
        </w:tc>
        <w:tc>
          <w:tcPr>
            <w:tcW w:w="3677" w:type="dxa"/>
            <w:tcBorders>
              <w:left w:val="single" w:sz="4" w:space="0" w:color="auto"/>
              <w:bottom w:val="single" w:sz="4" w:space="0" w:color="auto"/>
            </w:tcBorders>
          </w:tcPr>
          <w:p w14:paraId="3370A6FB" w14:textId="77777777" w:rsidR="001A39C7" w:rsidRPr="00DE723C" w:rsidRDefault="001A39C7" w:rsidP="00C730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  <w:r w:rsidRPr="00DE723C"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>Prof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 xml:space="preserve">esor </w:t>
            </w:r>
            <w:r w:rsidRPr="00DE723C"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>coord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>onator</w:t>
            </w:r>
          </w:p>
        </w:tc>
        <w:tc>
          <w:tcPr>
            <w:tcW w:w="47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81B7D" w14:textId="79F1B68F" w:rsidR="001A39C7" w:rsidRPr="001A39C7" w:rsidRDefault="001A39C7" w:rsidP="001A39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o-RO"/>
              </w:rPr>
            </w:pPr>
            <w:r>
              <w:rPr>
                <w:rFonts w:ascii="Times New Roman" w:eastAsia="Times New Roman" w:hAnsi="Times New Roman"/>
                <w:iCs/>
                <w:sz w:val="20"/>
                <w:szCs w:val="20"/>
                <w:lang w:eastAsia="ro-RO"/>
              </w:rPr>
              <w:t xml:space="preserve">Disciplina </w:t>
            </w:r>
          </w:p>
        </w:tc>
        <w:tc>
          <w:tcPr>
            <w:tcW w:w="14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37DAF" w14:textId="3A293948" w:rsidR="001A39C7" w:rsidRPr="007E5FFB" w:rsidRDefault="001A39C7" w:rsidP="00C730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o-RO"/>
              </w:rPr>
            </w:pPr>
            <w:r w:rsidRPr="007E5FFB">
              <w:rPr>
                <w:rFonts w:ascii="Times New Roman" w:eastAsia="Times New Roman" w:hAnsi="Times New Roman"/>
                <w:iCs/>
                <w:sz w:val="20"/>
                <w:szCs w:val="20"/>
                <w:lang w:eastAsia="ro-RO"/>
              </w:rPr>
              <w:t>Clasa</w:t>
            </w:r>
          </w:p>
        </w:tc>
      </w:tr>
      <w:tr w:rsidR="001A39C7" w:rsidRPr="00DE723C" w14:paraId="2B305083" w14:textId="77777777" w:rsidTr="001A39C7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2"/>
        </w:trPr>
        <w:tc>
          <w:tcPr>
            <w:tcW w:w="1240" w:type="dxa"/>
          </w:tcPr>
          <w:p w14:paraId="1463C864" w14:textId="77777777" w:rsidR="001A39C7" w:rsidRPr="00DE723C" w:rsidRDefault="001A39C7" w:rsidP="008C408E">
            <w:pPr>
              <w:numPr>
                <w:ilvl w:val="0"/>
                <w:numId w:val="23"/>
              </w:num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3300" w:type="dxa"/>
          </w:tcPr>
          <w:p w14:paraId="530B5A33" w14:textId="77777777" w:rsidR="001A39C7" w:rsidRPr="00DE723C" w:rsidRDefault="001A39C7" w:rsidP="00C730B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3677" w:type="dxa"/>
          </w:tcPr>
          <w:p w14:paraId="7590475E" w14:textId="77777777" w:rsidR="001A39C7" w:rsidRPr="00DE723C" w:rsidRDefault="001A39C7" w:rsidP="00C730B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4760" w:type="dxa"/>
          </w:tcPr>
          <w:p w14:paraId="3B0ED01E" w14:textId="77777777" w:rsidR="001A39C7" w:rsidRPr="00DE723C" w:rsidRDefault="001A39C7" w:rsidP="00C730B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1467" w:type="dxa"/>
            <w:tcBorders>
              <w:right w:val="single" w:sz="4" w:space="0" w:color="auto"/>
            </w:tcBorders>
          </w:tcPr>
          <w:p w14:paraId="4252E930" w14:textId="77777777" w:rsidR="001A39C7" w:rsidRPr="00DE723C" w:rsidRDefault="001A39C7" w:rsidP="00C730B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</w:tr>
      <w:tr w:rsidR="001A39C7" w:rsidRPr="00DE723C" w14:paraId="4912A2B6" w14:textId="77777777" w:rsidTr="001A39C7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08"/>
        </w:trPr>
        <w:tc>
          <w:tcPr>
            <w:tcW w:w="1240" w:type="dxa"/>
          </w:tcPr>
          <w:p w14:paraId="778D7F34" w14:textId="77777777" w:rsidR="001A39C7" w:rsidRPr="00DE723C" w:rsidRDefault="001A39C7" w:rsidP="008C408E">
            <w:pPr>
              <w:numPr>
                <w:ilvl w:val="0"/>
                <w:numId w:val="23"/>
              </w:num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3300" w:type="dxa"/>
          </w:tcPr>
          <w:p w14:paraId="0A55E5BE" w14:textId="77777777" w:rsidR="001A39C7" w:rsidRPr="00DE723C" w:rsidRDefault="001A39C7" w:rsidP="00C730B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3677" w:type="dxa"/>
          </w:tcPr>
          <w:p w14:paraId="1C5B5EDA" w14:textId="77777777" w:rsidR="001A39C7" w:rsidRPr="00DE723C" w:rsidRDefault="001A39C7" w:rsidP="00C730B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4760" w:type="dxa"/>
          </w:tcPr>
          <w:p w14:paraId="785286D7" w14:textId="77777777" w:rsidR="001A39C7" w:rsidRPr="00DE723C" w:rsidRDefault="001A39C7" w:rsidP="00C730B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1467" w:type="dxa"/>
            <w:tcBorders>
              <w:right w:val="single" w:sz="4" w:space="0" w:color="auto"/>
            </w:tcBorders>
          </w:tcPr>
          <w:p w14:paraId="110BE869" w14:textId="77777777" w:rsidR="001A39C7" w:rsidRPr="00DE723C" w:rsidRDefault="001A39C7" w:rsidP="00C730B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</w:tr>
      <w:tr w:rsidR="001A39C7" w:rsidRPr="00DE723C" w14:paraId="34809FBC" w14:textId="77777777" w:rsidTr="001A39C7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08"/>
        </w:trPr>
        <w:tc>
          <w:tcPr>
            <w:tcW w:w="1240" w:type="dxa"/>
          </w:tcPr>
          <w:p w14:paraId="6AF8FCCD" w14:textId="77777777" w:rsidR="001A39C7" w:rsidRPr="00DE723C" w:rsidRDefault="001A39C7" w:rsidP="008C408E">
            <w:pPr>
              <w:numPr>
                <w:ilvl w:val="0"/>
                <w:numId w:val="23"/>
              </w:num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3300" w:type="dxa"/>
          </w:tcPr>
          <w:p w14:paraId="6D0738C2" w14:textId="77777777" w:rsidR="001A39C7" w:rsidRPr="00DE723C" w:rsidRDefault="001A39C7" w:rsidP="00C730B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3677" w:type="dxa"/>
          </w:tcPr>
          <w:p w14:paraId="49196715" w14:textId="77777777" w:rsidR="001A39C7" w:rsidRPr="00DE723C" w:rsidRDefault="001A39C7" w:rsidP="00C730B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4760" w:type="dxa"/>
          </w:tcPr>
          <w:p w14:paraId="6E946D2A" w14:textId="77777777" w:rsidR="001A39C7" w:rsidRPr="00DE723C" w:rsidRDefault="001A39C7" w:rsidP="00C730B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1467" w:type="dxa"/>
            <w:tcBorders>
              <w:right w:val="single" w:sz="4" w:space="0" w:color="auto"/>
            </w:tcBorders>
          </w:tcPr>
          <w:p w14:paraId="4F2CCA9C" w14:textId="77777777" w:rsidR="001A39C7" w:rsidRPr="00DE723C" w:rsidRDefault="001A39C7" w:rsidP="00C730B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</w:tr>
    </w:tbl>
    <w:p w14:paraId="5755CBA9" w14:textId="77777777" w:rsidR="001A39C7" w:rsidRDefault="001A39C7" w:rsidP="00231B04">
      <w:pPr>
        <w:spacing w:after="0" w:line="240" w:lineRule="auto"/>
        <w:rPr>
          <w:rFonts w:ascii="Times New Roman" w:eastAsia="Times New Roman" w:hAnsi="Times New Roman"/>
          <w:b/>
          <w:bCs/>
          <w:sz w:val="20"/>
          <w:szCs w:val="20"/>
          <w:lang w:eastAsia="ro-RO"/>
        </w:rPr>
      </w:pPr>
    </w:p>
    <w:p w14:paraId="0483C171" w14:textId="77777777" w:rsidR="001A39C7" w:rsidRDefault="001A39C7" w:rsidP="008C408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o-RO"/>
        </w:rPr>
      </w:pPr>
    </w:p>
    <w:p w14:paraId="2B508AAC" w14:textId="77777777" w:rsidR="001A39C7" w:rsidRDefault="001A39C7" w:rsidP="008C408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o-RO"/>
        </w:rPr>
      </w:pPr>
    </w:p>
    <w:p w14:paraId="20D7A926" w14:textId="77777777" w:rsidR="001A39C7" w:rsidRDefault="001A39C7" w:rsidP="008C408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o-RO"/>
        </w:rPr>
      </w:pPr>
    </w:p>
    <w:p w14:paraId="799E7B1F" w14:textId="4BE4BA9B" w:rsidR="008C408E" w:rsidRPr="00DE723C" w:rsidRDefault="008C408E" w:rsidP="008C408E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o-RO"/>
        </w:rPr>
      </w:pPr>
      <w:r w:rsidRPr="00DE723C">
        <w:rPr>
          <w:rFonts w:ascii="Times New Roman" w:eastAsia="Times New Roman" w:hAnsi="Times New Roman"/>
          <w:b/>
          <w:bCs/>
          <w:sz w:val="20"/>
          <w:szCs w:val="20"/>
          <w:lang w:eastAsia="ro-RO"/>
        </w:rPr>
        <w:t> </w:t>
      </w:r>
    </w:p>
    <w:sectPr w:rsidR="008C408E" w:rsidRPr="00DE723C" w:rsidSect="00415ECF">
      <w:headerReference w:type="default" r:id="rId8"/>
      <w:footerReference w:type="default" r:id="rId9"/>
      <w:pgSz w:w="16838" w:h="11906" w:orient="landscape" w:code="9"/>
      <w:pgMar w:top="1260" w:right="1276" w:bottom="1133" w:left="851" w:header="284" w:footer="3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9413D1" w14:textId="77777777" w:rsidR="00E9403D" w:rsidRDefault="00E9403D" w:rsidP="0099187A">
      <w:pPr>
        <w:spacing w:after="0" w:line="240" w:lineRule="auto"/>
      </w:pPr>
      <w:r>
        <w:separator/>
      </w:r>
    </w:p>
  </w:endnote>
  <w:endnote w:type="continuationSeparator" w:id="0">
    <w:p w14:paraId="6078903A" w14:textId="77777777" w:rsidR="00E9403D" w:rsidRDefault="00E9403D" w:rsidP="009918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313DC" w14:textId="77777777" w:rsidR="00C47583" w:rsidRDefault="00C47583" w:rsidP="001B01E5">
    <w:pPr>
      <w:pStyle w:val="Subsol"/>
      <w:rPr>
        <w:sz w:val="20"/>
        <w:szCs w:val="20"/>
      </w:rPr>
    </w:pPr>
    <w:r>
      <w:rPr>
        <w:sz w:val="20"/>
        <w:szCs w:val="20"/>
      </w:rPr>
      <w:t>Baia Mare, Str. Culturii, nr.7</w:t>
    </w:r>
  </w:p>
  <w:p w14:paraId="10BDA4E8" w14:textId="77777777" w:rsidR="00C47583" w:rsidRDefault="001B01E5" w:rsidP="001B01E5">
    <w:pPr>
      <w:pStyle w:val="Subsol"/>
      <w:rPr>
        <w:sz w:val="20"/>
        <w:szCs w:val="20"/>
      </w:rPr>
    </w:pPr>
    <w:r>
      <w:rPr>
        <w:sz w:val="20"/>
        <w:szCs w:val="20"/>
      </w:rPr>
      <w:t>Tel. 0262211069, f</w:t>
    </w:r>
    <w:r w:rsidR="00C47583">
      <w:rPr>
        <w:sz w:val="20"/>
        <w:szCs w:val="20"/>
      </w:rPr>
      <w:t>ax. 0262211987</w:t>
    </w:r>
  </w:p>
  <w:p w14:paraId="566C24C8" w14:textId="77777777" w:rsidR="00C47583" w:rsidRPr="00FC46F7" w:rsidRDefault="00C47583" w:rsidP="001B01E5">
    <w:pPr>
      <w:pStyle w:val="Subsol"/>
      <w:rPr>
        <w:rStyle w:val="Hyperlink"/>
        <w:sz w:val="20"/>
        <w:szCs w:val="20"/>
        <w:u w:val="none"/>
      </w:rPr>
    </w:pPr>
    <w:r w:rsidRPr="005A311D">
      <w:rPr>
        <w:sz w:val="20"/>
        <w:szCs w:val="20"/>
      </w:rPr>
      <w:t xml:space="preserve">e-mail: </w:t>
    </w:r>
    <w:r w:rsidRPr="00FC46F7">
      <w:rPr>
        <w:rStyle w:val="Hyperlink"/>
        <w:sz w:val="20"/>
        <w:szCs w:val="20"/>
        <w:u w:val="none"/>
      </w:rPr>
      <w:t>colegiul_mihaieminescubm@yahoo.com</w:t>
    </w:r>
  </w:p>
  <w:p w14:paraId="0DCBF7F5" w14:textId="77777777" w:rsidR="00C47583" w:rsidRPr="00FC46F7" w:rsidRDefault="00C47583" w:rsidP="001B01E5">
    <w:pPr>
      <w:pStyle w:val="Subsol"/>
    </w:pPr>
    <w:r>
      <w:rPr>
        <w:rStyle w:val="Hyperlink"/>
        <w:sz w:val="20"/>
        <w:szCs w:val="20"/>
        <w:u w:val="none"/>
      </w:rPr>
      <w:t>www.eminescubm.ro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7BA19A" w14:textId="77777777" w:rsidR="00E9403D" w:rsidRDefault="00E9403D" w:rsidP="0099187A">
      <w:pPr>
        <w:spacing w:after="0" w:line="240" w:lineRule="auto"/>
      </w:pPr>
      <w:r>
        <w:separator/>
      </w:r>
    </w:p>
  </w:footnote>
  <w:footnote w:type="continuationSeparator" w:id="0">
    <w:p w14:paraId="2F3DCABF" w14:textId="77777777" w:rsidR="00E9403D" w:rsidRDefault="00E9403D" w:rsidP="009918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5F544E" w14:textId="47B1769D" w:rsidR="00C47583" w:rsidRDefault="001B327C" w:rsidP="001B01E5">
    <w:pPr>
      <w:pStyle w:val="Antet"/>
      <w:ind w:left="-720" w:firstLine="283"/>
      <w:rPr>
        <w:noProof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2C229933" wp14:editId="40E0E862">
          <wp:simplePos x="0" y="0"/>
          <wp:positionH relativeFrom="column">
            <wp:posOffset>7095066</wp:posOffset>
          </wp:positionH>
          <wp:positionV relativeFrom="paragraph">
            <wp:posOffset>67310</wp:posOffset>
          </wp:positionV>
          <wp:extent cx="2530163" cy="447675"/>
          <wp:effectExtent l="0" t="0" r="0" b="0"/>
          <wp:wrapThrough wrapText="bothSides">
            <wp:wrapPolygon edited="0">
              <wp:start x="1139" y="919"/>
              <wp:lineTo x="163" y="6434"/>
              <wp:lineTo x="0" y="11030"/>
              <wp:lineTo x="488" y="17464"/>
              <wp:lineTo x="976" y="20221"/>
              <wp:lineTo x="2602" y="20221"/>
              <wp:lineTo x="3090" y="17464"/>
              <wp:lineTo x="21307" y="13787"/>
              <wp:lineTo x="21307" y="8272"/>
              <wp:lineTo x="2440" y="919"/>
              <wp:lineTo x="1139" y="919"/>
            </wp:wrapPolygon>
          </wp:wrapThrough>
          <wp:docPr id="403808167" name="I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30163" cy="447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15ECF" w:rsidRPr="0058397B">
      <w:rPr>
        <w:noProof/>
        <w:lang w:eastAsia="ro-RO"/>
      </w:rPr>
      <w:drawing>
        <wp:anchor distT="0" distB="0" distL="114300" distR="114300" simplePos="0" relativeHeight="251656704" behindDoc="0" locked="0" layoutInCell="1" allowOverlap="1" wp14:anchorId="2ECA81C8" wp14:editId="38DF2842">
          <wp:simplePos x="0" y="0"/>
          <wp:positionH relativeFrom="column">
            <wp:posOffset>745602</wp:posOffset>
          </wp:positionH>
          <wp:positionV relativeFrom="paragraph">
            <wp:posOffset>-63911</wp:posOffset>
          </wp:positionV>
          <wp:extent cx="1647825" cy="806450"/>
          <wp:effectExtent l="0" t="0" r="9525" b="0"/>
          <wp:wrapSquare wrapText="bothSides"/>
          <wp:docPr id="14" name="Imagine 52" descr="C:\Users\Ramona\Desktop\eminescu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4" descr="C:\Users\Ramona\Desktop\eminescu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7825" cy="806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sdt>
      <w:sdtPr>
        <w:rPr>
          <w:noProof/>
        </w:rPr>
        <w:id w:val="1811740470"/>
        <w:docPartObj>
          <w:docPartGallery w:val="Watermarks"/>
          <w:docPartUnique/>
        </w:docPartObj>
      </w:sdtPr>
      <w:sdtContent>
        <w:r w:rsidR="00000000">
          <w:rPr>
            <w:noProof/>
          </w:rPr>
          <w:pict w14:anchorId="267B8A12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944751142" o:spid="_x0000_s1027" type="#_x0000_t136" style="position:absolute;left:0;text-align:left;margin-left:0;margin-top:0;width:621.15pt;height:49.3pt;rotation:315;z-index:-251657728;mso-position-horizontal:center;mso-position-horizontal-relative:margin;mso-position-vertical:center;mso-position-vertical-relative:margin" o:allowincell="f" fillcolor="#acb9ca [1311]" stroked="f">
              <v:fill opacity=".5"/>
              <v:textpath style="font-family:&quot;Calibri&quot;;font-size:1pt" string="AM FOST Ș-OM FI, 2025-2026, CNME"/>
              <w10:wrap anchorx="margin" anchory="margin"/>
            </v:shape>
          </w:pic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11D22"/>
    <w:multiLevelType w:val="hybridMultilevel"/>
    <w:tmpl w:val="C80E5A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F268FD"/>
    <w:multiLevelType w:val="hybridMultilevel"/>
    <w:tmpl w:val="F8FEC310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5002C2"/>
    <w:multiLevelType w:val="hybridMultilevel"/>
    <w:tmpl w:val="9DC407F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CF26436"/>
    <w:multiLevelType w:val="hybridMultilevel"/>
    <w:tmpl w:val="8ABE14CE"/>
    <w:lvl w:ilvl="0" w:tplc="0409000B">
      <w:start w:val="1"/>
      <w:numFmt w:val="bullet"/>
      <w:lvlText w:val=""/>
      <w:lvlJc w:val="left"/>
      <w:pPr>
        <w:tabs>
          <w:tab w:val="num" w:pos="1155"/>
        </w:tabs>
        <w:ind w:left="115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75"/>
        </w:tabs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95"/>
        </w:tabs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15"/>
        </w:tabs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35"/>
        </w:tabs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55"/>
        </w:tabs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75"/>
        </w:tabs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95"/>
        </w:tabs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15"/>
        </w:tabs>
        <w:ind w:left="6915" w:hanging="360"/>
      </w:pPr>
      <w:rPr>
        <w:rFonts w:ascii="Wingdings" w:hAnsi="Wingdings" w:hint="default"/>
      </w:rPr>
    </w:lvl>
  </w:abstractNum>
  <w:abstractNum w:abstractNumId="4" w15:restartNumberingAfterBreak="0">
    <w:nsid w:val="15F053BC"/>
    <w:multiLevelType w:val="hybridMultilevel"/>
    <w:tmpl w:val="9DC407F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B729DF"/>
    <w:multiLevelType w:val="hybridMultilevel"/>
    <w:tmpl w:val="12A6BAD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4A38AB"/>
    <w:multiLevelType w:val="hybridMultilevel"/>
    <w:tmpl w:val="75FCCF74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430908"/>
    <w:multiLevelType w:val="hybridMultilevel"/>
    <w:tmpl w:val="1884FCEE"/>
    <w:lvl w:ilvl="0" w:tplc="F416961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E71B4F"/>
    <w:multiLevelType w:val="hybridMultilevel"/>
    <w:tmpl w:val="9DC407F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EDD7154"/>
    <w:multiLevelType w:val="hybridMultilevel"/>
    <w:tmpl w:val="C80E5A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3E0E27"/>
    <w:multiLevelType w:val="hybridMultilevel"/>
    <w:tmpl w:val="9DC407F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281218F"/>
    <w:multiLevelType w:val="hybridMultilevel"/>
    <w:tmpl w:val="4810E714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0E673C"/>
    <w:multiLevelType w:val="hybridMultilevel"/>
    <w:tmpl w:val="8BC6AEBE"/>
    <w:lvl w:ilvl="0" w:tplc="FD30C56C">
      <w:start w:val="1"/>
      <w:numFmt w:val="bullet"/>
      <w:lvlText w:val="-"/>
      <w:lvlJc w:val="left"/>
      <w:pPr>
        <w:tabs>
          <w:tab w:val="num" w:pos="492"/>
        </w:tabs>
        <w:ind w:left="435" w:firstLine="0"/>
      </w:pPr>
      <w:rPr>
        <w:rFonts w:ascii="Times New Roman" w:hAnsi="Times New Roman" w:cs="Times New Roman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044085"/>
    <w:multiLevelType w:val="hybridMultilevel"/>
    <w:tmpl w:val="4810E714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8C2142"/>
    <w:multiLevelType w:val="hybridMultilevel"/>
    <w:tmpl w:val="C80E5A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2B7A7A"/>
    <w:multiLevelType w:val="hybridMultilevel"/>
    <w:tmpl w:val="C80E5A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D14DA3"/>
    <w:multiLevelType w:val="hybridMultilevel"/>
    <w:tmpl w:val="C80E5A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9B44D0"/>
    <w:multiLevelType w:val="hybridMultilevel"/>
    <w:tmpl w:val="12A6BAD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D02692"/>
    <w:multiLevelType w:val="hybridMultilevel"/>
    <w:tmpl w:val="9DC407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6A8028D"/>
    <w:multiLevelType w:val="hybridMultilevel"/>
    <w:tmpl w:val="2AD23214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846830"/>
    <w:multiLevelType w:val="hybridMultilevel"/>
    <w:tmpl w:val="6B90FD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900C00"/>
    <w:multiLevelType w:val="hybridMultilevel"/>
    <w:tmpl w:val="316C587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5B619D8"/>
    <w:multiLevelType w:val="multilevel"/>
    <w:tmpl w:val="5194F400"/>
    <w:lvl w:ilvl="0">
      <w:start w:val="1"/>
      <w:numFmt w:val="upperRoman"/>
      <w:pStyle w:val="Titlu1"/>
      <w:lvlText w:val=" %1."/>
      <w:lvlJc w:val="left"/>
      <w:pPr>
        <w:tabs>
          <w:tab w:val="num" w:pos="0"/>
        </w:tabs>
      </w:pPr>
      <w:rPr>
        <w:rFonts w:ascii="Bookman Old Style" w:hAnsi="Bookman Old Style" w:cs="Times New Roman" w:hint="default"/>
        <w:b/>
        <w:i w:val="0"/>
        <w:sz w:val="24"/>
        <w:szCs w:val="24"/>
      </w:rPr>
    </w:lvl>
    <w:lvl w:ilvl="1">
      <w:start w:val="1"/>
      <w:numFmt w:val="upperLetter"/>
      <w:lvlRestart w:val="0"/>
      <w:pStyle w:val="Titlu2"/>
      <w:lvlText w:val="%2"/>
      <w:lvlJc w:val="left"/>
      <w:pPr>
        <w:tabs>
          <w:tab w:val="num" w:pos="0"/>
        </w:tabs>
      </w:pPr>
      <w:rPr>
        <w:rFonts w:ascii="Bookman Old Style" w:hAnsi="Bookman Old Style" w:cs="Times New Roman" w:hint="default"/>
        <w:b/>
        <w:i w:val="0"/>
        <w:color w:val="auto"/>
        <w:sz w:val="22"/>
        <w:szCs w:val="22"/>
      </w:rPr>
    </w:lvl>
    <w:lvl w:ilvl="2">
      <w:start w:val="1"/>
      <w:numFmt w:val="decimal"/>
      <w:lvlRestart w:val="0"/>
      <w:pStyle w:val="Titlu3"/>
      <w:lvlText w:val="Art.%3"/>
      <w:lvlJc w:val="left"/>
      <w:pPr>
        <w:tabs>
          <w:tab w:val="num" w:pos="0"/>
        </w:tabs>
      </w:pPr>
      <w:rPr>
        <w:rFonts w:cs="Times New Roman" w:hint="default"/>
        <w:b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Titlu4"/>
      <w:lvlText w:val="(%4)"/>
      <w:lvlJc w:val="left"/>
      <w:pPr>
        <w:tabs>
          <w:tab w:val="num" w:pos="0"/>
        </w:tabs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u w:val="none"/>
        <w:effect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)"/>
      <w:lvlJc w:val="left"/>
      <w:pPr>
        <w:tabs>
          <w:tab w:val="num" w:pos="1292"/>
        </w:tabs>
        <w:ind w:left="1292" w:hanging="432"/>
      </w:pPr>
      <w:rPr>
        <w:rFonts w:cs="Times New Roman" w:hint="default"/>
      </w:rPr>
    </w:lvl>
    <w:lvl w:ilvl="5">
      <w:start w:val="1"/>
      <w:numFmt w:val="lowerLetter"/>
      <w:lvlRestart w:val="0"/>
      <w:lvlText w:val="%6)"/>
      <w:lvlJc w:val="left"/>
      <w:pPr>
        <w:tabs>
          <w:tab w:val="num" w:pos="1436"/>
        </w:tabs>
        <w:ind w:left="1436" w:hanging="432"/>
      </w:pPr>
      <w:rPr>
        <w:rFonts w:cs="Times New Roman" w:hint="default"/>
      </w:rPr>
    </w:lvl>
    <w:lvl w:ilvl="6">
      <w:start w:val="1"/>
      <w:numFmt w:val="lowerRoman"/>
      <w:lvlText w:val="%7)"/>
      <w:lvlJc w:val="right"/>
      <w:pPr>
        <w:tabs>
          <w:tab w:val="num" w:pos="1580"/>
        </w:tabs>
        <w:ind w:left="1580" w:hanging="288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1724"/>
        </w:tabs>
        <w:ind w:left="1724" w:hanging="432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1868"/>
        </w:tabs>
        <w:ind w:left="1868" w:hanging="144"/>
      </w:pPr>
      <w:rPr>
        <w:rFonts w:cs="Times New Roman" w:hint="default"/>
      </w:rPr>
    </w:lvl>
  </w:abstractNum>
  <w:abstractNum w:abstractNumId="23" w15:restartNumberingAfterBreak="0">
    <w:nsid w:val="770B36E2"/>
    <w:multiLevelType w:val="hybridMultilevel"/>
    <w:tmpl w:val="8F0088B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282A1E"/>
    <w:multiLevelType w:val="hybridMultilevel"/>
    <w:tmpl w:val="DC4258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1297534">
    <w:abstractNumId w:val="1"/>
  </w:num>
  <w:num w:numId="2" w16cid:durableId="613363301">
    <w:abstractNumId w:val="7"/>
  </w:num>
  <w:num w:numId="3" w16cid:durableId="794562938">
    <w:abstractNumId w:val="23"/>
  </w:num>
  <w:num w:numId="4" w16cid:durableId="217670567">
    <w:abstractNumId w:val="21"/>
  </w:num>
  <w:num w:numId="5" w16cid:durableId="1760369551">
    <w:abstractNumId w:val="5"/>
  </w:num>
  <w:num w:numId="6" w16cid:durableId="1241908448">
    <w:abstractNumId w:val="17"/>
  </w:num>
  <w:num w:numId="7" w16cid:durableId="1936282436">
    <w:abstractNumId w:val="12"/>
  </w:num>
  <w:num w:numId="8" w16cid:durableId="1251621816">
    <w:abstractNumId w:val="3"/>
  </w:num>
  <w:num w:numId="9" w16cid:durableId="1943610413">
    <w:abstractNumId w:val="22"/>
  </w:num>
  <w:num w:numId="10" w16cid:durableId="1107504088">
    <w:abstractNumId w:val="19"/>
  </w:num>
  <w:num w:numId="11" w16cid:durableId="654341425">
    <w:abstractNumId w:val="11"/>
  </w:num>
  <w:num w:numId="12" w16cid:durableId="1246264103">
    <w:abstractNumId w:val="13"/>
  </w:num>
  <w:num w:numId="13" w16cid:durableId="1996882258">
    <w:abstractNumId w:val="6"/>
  </w:num>
  <w:num w:numId="14" w16cid:durableId="1705129797">
    <w:abstractNumId w:val="0"/>
  </w:num>
  <w:num w:numId="15" w16cid:durableId="127208159">
    <w:abstractNumId w:val="9"/>
  </w:num>
  <w:num w:numId="16" w16cid:durableId="1248230100">
    <w:abstractNumId w:val="16"/>
  </w:num>
  <w:num w:numId="17" w16cid:durableId="964316533">
    <w:abstractNumId w:val="15"/>
  </w:num>
  <w:num w:numId="18" w16cid:durableId="1381399798">
    <w:abstractNumId w:val="14"/>
  </w:num>
  <w:num w:numId="19" w16cid:durableId="1572622704">
    <w:abstractNumId w:val="20"/>
  </w:num>
  <w:num w:numId="20" w16cid:durableId="1020082683">
    <w:abstractNumId w:val="24"/>
  </w:num>
  <w:num w:numId="21" w16cid:durableId="695039410">
    <w:abstractNumId w:val="18"/>
  </w:num>
  <w:num w:numId="22" w16cid:durableId="2001225309">
    <w:abstractNumId w:val="2"/>
  </w:num>
  <w:num w:numId="23" w16cid:durableId="1331836322">
    <w:abstractNumId w:val="8"/>
  </w:num>
  <w:num w:numId="24" w16cid:durableId="487136533">
    <w:abstractNumId w:val="10"/>
  </w:num>
  <w:num w:numId="25" w16cid:durableId="7249128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3A2"/>
    <w:rsid w:val="00000077"/>
    <w:rsid w:val="0006415B"/>
    <w:rsid w:val="00065D8E"/>
    <w:rsid w:val="00070A28"/>
    <w:rsid w:val="00092F36"/>
    <w:rsid w:val="000A2DD3"/>
    <w:rsid w:val="000A3999"/>
    <w:rsid w:val="000A78DA"/>
    <w:rsid w:val="000D7CD5"/>
    <w:rsid w:val="000E12B3"/>
    <w:rsid w:val="000E4928"/>
    <w:rsid w:val="00115B7A"/>
    <w:rsid w:val="00175CC4"/>
    <w:rsid w:val="00192832"/>
    <w:rsid w:val="00193A5E"/>
    <w:rsid w:val="001A39C7"/>
    <w:rsid w:val="001A6817"/>
    <w:rsid w:val="001B01E5"/>
    <w:rsid w:val="001B2AA6"/>
    <w:rsid w:val="001B327C"/>
    <w:rsid w:val="001B4645"/>
    <w:rsid w:val="001C4AB7"/>
    <w:rsid w:val="001D07C1"/>
    <w:rsid w:val="001F6367"/>
    <w:rsid w:val="002027E9"/>
    <w:rsid w:val="002055A6"/>
    <w:rsid w:val="00214181"/>
    <w:rsid w:val="00227518"/>
    <w:rsid w:val="00231B04"/>
    <w:rsid w:val="00236AE5"/>
    <w:rsid w:val="00280DB7"/>
    <w:rsid w:val="002A0E29"/>
    <w:rsid w:val="002B5919"/>
    <w:rsid w:val="002C4FCA"/>
    <w:rsid w:val="002D4DBB"/>
    <w:rsid w:val="002D54F5"/>
    <w:rsid w:val="002F6453"/>
    <w:rsid w:val="0031318D"/>
    <w:rsid w:val="003143D1"/>
    <w:rsid w:val="00314463"/>
    <w:rsid w:val="00320B56"/>
    <w:rsid w:val="00323F78"/>
    <w:rsid w:val="0032612C"/>
    <w:rsid w:val="00340E90"/>
    <w:rsid w:val="003433A2"/>
    <w:rsid w:val="00354910"/>
    <w:rsid w:val="003728D9"/>
    <w:rsid w:val="00372EA6"/>
    <w:rsid w:val="003C685E"/>
    <w:rsid w:val="003E73AC"/>
    <w:rsid w:val="003F135E"/>
    <w:rsid w:val="003F74BE"/>
    <w:rsid w:val="00404C3C"/>
    <w:rsid w:val="00405144"/>
    <w:rsid w:val="00415ECF"/>
    <w:rsid w:val="004445DE"/>
    <w:rsid w:val="00453415"/>
    <w:rsid w:val="00460F85"/>
    <w:rsid w:val="00487839"/>
    <w:rsid w:val="004A4E8D"/>
    <w:rsid w:val="004B1FDA"/>
    <w:rsid w:val="004C0948"/>
    <w:rsid w:val="004D234D"/>
    <w:rsid w:val="004F5F93"/>
    <w:rsid w:val="00515C03"/>
    <w:rsid w:val="00517C1A"/>
    <w:rsid w:val="00550071"/>
    <w:rsid w:val="005854B8"/>
    <w:rsid w:val="00590172"/>
    <w:rsid w:val="00591DCB"/>
    <w:rsid w:val="005A013F"/>
    <w:rsid w:val="005B0866"/>
    <w:rsid w:val="005C69BC"/>
    <w:rsid w:val="005C6DA8"/>
    <w:rsid w:val="005E157D"/>
    <w:rsid w:val="005E6132"/>
    <w:rsid w:val="005E6B29"/>
    <w:rsid w:val="005F58F1"/>
    <w:rsid w:val="00605C0B"/>
    <w:rsid w:val="00605F20"/>
    <w:rsid w:val="006133AB"/>
    <w:rsid w:val="006170E5"/>
    <w:rsid w:val="00635FDC"/>
    <w:rsid w:val="0064271D"/>
    <w:rsid w:val="006503D1"/>
    <w:rsid w:val="00664F9F"/>
    <w:rsid w:val="00676F66"/>
    <w:rsid w:val="00686780"/>
    <w:rsid w:val="00695C72"/>
    <w:rsid w:val="006B5ADC"/>
    <w:rsid w:val="006B5AF8"/>
    <w:rsid w:val="006C17C0"/>
    <w:rsid w:val="006C5A36"/>
    <w:rsid w:val="006C7CDD"/>
    <w:rsid w:val="006D23FD"/>
    <w:rsid w:val="006E21EE"/>
    <w:rsid w:val="006E7C9C"/>
    <w:rsid w:val="006F53C8"/>
    <w:rsid w:val="006F5A4A"/>
    <w:rsid w:val="00733FBA"/>
    <w:rsid w:val="0073669F"/>
    <w:rsid w:val="00741D5A"/>
    <w:rsid w:val="00754265"/>
    <w:rsid w:val="00761A57"/>
    <w:rsid w:val="0076668D"/>
    <w:rsid w:val="0077009B"/>
    <w:rsid w:val="0077324E"/>
    <w:rsid w:val="0079590F"/>
    <w:rsid w:val="007A52F5"/>
    <w:rsid w:val="007A5DBF"/>
    <w:rsid w:val="007A65F8"/>
    <w:rsid w:val="007A691B"/>
    <w:rsid w:val="007B08AD"/>
    <w:rsid w:val="007D05D7"/>
    <w:rsid w:val="007D0AFB"/>
    <w:rsid w:val="007E5FFB"/>
    <w:rsid w:val="007E7FF5"/>
    <w:rsid w:val="007F2D9B"/>
    <w:rsid w:val="00822399"/>
    <w:rsid w:val="00825AAE"/>
    <w:rsid w:val="0083706A"/>
    <w:rsid w:val="008429CB"/>
    <w:rsid w:val="0084413D"/>
    <w:rsid w:val="00850993"/>
    <w:rsid w:val="00867AF2"/>
    <w:rsid w:val="00897467"/>
    <w:rsid w:val="008C408E"/>
    <w:rsid w:val="0093376C"/>
    <w:rsid w:val="009609BD"/>
    <w:rsid w:val="0097234D"/>
    <w:rsid w:val="00974817"/>
    <w:rsid w:val="00975200"/>
    <w:rsid w:val="00987371"/>
    <w:rsid w:val="00991391"/>
    <w:rsid w:val="0099187A"/>
    <w:rsid w:val="0099633B"/>
    <w:rsid w:val="009A1250"/>
    <w:rsid w:val="009A57D4"/>
    <w:rsid w:val="009B07BD"/>
    <w:rsid w:val="009B3655"/>
    <w:rsid w:val="009B5065"/>
    <w:rsid w:val="009D736F"/>
    <w:rsid w:val="009E4FC3"/>
    <w:rsid w:val="00A131CD"/>
    <w:rsid w:val="00A27B17"/>
    <w:rsid w:val="00A40BC4"/>
    <w:rsid w:val="00A45040"/>
    <w:rsid w:val="00A546D6"/>
    <w:rsid w:val="00A55972"/>
    <w:rsid w:val="00A86B9E"/>
    <w:rsid w:val="00A9536C"/>
    <w:rsid w:val="00AC2A56"/>
    <w:rsid w:val="00AD67D9"/>
    <w:rsid w:val="00AE4017"/>
    <w:rsid w:val="00AE44D3"/>
    <w:rsid w:val="00AE49D3"/>
    <w:rsid w:val="00AE6BF3"/>
    <w:rsid w:val="00B04E8C"/>
    <w:rsid w:val="00B147A1"/>
    <w:rsid w:val="00B15261"/>
    <w:rsid w:val="00B31F77"/>
    <w:rsid w:val="00B41C81"/>
    <w:rsid w:val="00B47366"/>
    <w:rsid w:val="00B527E3"/>
    <w:rsid w:val="00B61429"/>
    <w:rsid w:val="00B76672"/>
    <w:rsid w:val="00B80D19"/>
    <w:rsid w:val="00B849BE"/>
    <w:rsid w:val="00B9239C"/>
    <w:rsid w:val="00B955E2"/>
    <w:rsid w:val="00BD26CF"/>
    <w:rsid w:val="00BE3EEC"/>
    <w:rsid w:val="00BF3FA9"/>
    <w:rsid w:val="00C032C5"/>
    <w:rsid w:val="00C26132"/>
    <w:rsid w:val="00C27686"/>
    <w:rsid w:val="00C306F3"/>
    <w:rsid w:val="00C30F8D"/>
    <w:rsid w:val="00C3553D"/>
    <w:rsid w:val="00C47583"/>
    <w:rsid w:val="00C662CB"/>
    <w:rsid w:val="00C85563"/>
    <w:rsid w:val="00CA7F29"/>
    <w:rsid w:val="00CF1CF0"/>
    <w:rsid w:val="00CF2798"/>
    <w:rsid w:val="00D07A46"/>
    <w:rsid w:val="00D10A85"/>
    <w:rsid w:val="00D33915"/>
    <w:rsid w:val="00D5668A"/>
    <w:rsid w:val="00D62B61"/>
    <w:rsid w:val="00D65AF7"/>
    <w:rsid w:val="00D70A9A"/>
    <w:rsid w:val="00D85E40"/>
    <w:rsid w:val="00DA17C6"/>
    <w:rsid w:val="00DA2324"/>
    <w:rsid w:val="00DA457B"/>
    <w:rsid w:val="00DA6FB1"/>
    <w:rsid w:val="00DB0E9B"/>
    <w:rsid w:val="00DB32EF"/>
    <w:rsid w:val="00DB34F7"/>
    <w:rsid w:val="00DD0399"/>
    <w:rsid w:val="00DD38AD"/>
    <w:rsid w:val="00DD45BC"/>
    <w:rsid w:val="00E2336D"/>
    <w:rsid w:val="00E35C0B"/>
    <w:rsid w:val="00E410A6"/>
    <w:rsid w:val="00E52751"/>
    <w:rsid w:val="00E61B6B"/>
    <w:rsid w:val="00E65988"/>
    <w:rsid w:val="00E814C8"/>
    <w:rsid w:val="00E8765D"/>
    <w:rsid w:val="00E9403D"/>
    <w:rsid w:val="00EA0574"/>
    <w:rsid w:val="00EB3F7B"/>
    <w:rsid w:val="00EB6A01"/>
    <w:rsid w:val="00EE01CF"/>
    <w:rsid w:val="00EF48DC"/>
    <w:rsid w:val="00F204BE"/>
    <w:rsid w:val="00F25DC6"/>
    <w:rsid w:val="00F75D23"/>
    <w:rsid w:val="00FC39A4"/>
    <w:rsid w:val="00FC46F7"/>
    <w:rsid w:val="00FC5770"/>
    <w:rsid w:val="00FD465F"/>
    <w:rsid w:val="00FE3655"/>
    <w:rsid w:val="00FF17B5"/>
    <w:rsid w:val="00FF1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BC7315"/>
  <w15:docId w15:val="{BA8008D2-E31C-49D6-88CE-CED1DFBAA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5040"/>
    <w:pPr>
      <w:spacing w:after="160" w:line="259" w:lineRule="auto"/>
    </w:pPr>
    <w:rPr>
      <w:sz w:val="22"/>
      <w:szCs w:val="22"/>
      <w:lang w:eastAsia="en-US"/>
    </w:rPr>
  </w:style>
  <w:style w:type="paragraph" w:styleId="Titlu1">
    <w:name w:val="heading 1"/>
    <w:basedOn w:val="Normal"/>
    <w:next w:val="Normal"/>
    <w:link w:val="Titlu1Caracter"/>
    <w:qFormat/>
    <w:rsid w:val="007A52F5"/>
    <w:pPr>
      <w:keepNext/>
      <w:numPr>
        <w:numId w:val="9"/>
      </w:numPr>
      <w:spacing w:after="0" w:line="240" w:lineRule="auto"/>
      <w:outlineLvl w:val="0"/>
    </w:pPr>
    <w:rPr>
      <w:rFonts w:ascii="Bookman Old Style" w:hAnsi="Bookman Old Style"/>
      <w:b/>
      <w:szCs w:val="24"/>
    </w:rPr>
  </w:style>
  <w:style w:type="paragraph" w:styleId="Titlu2">
    <w:name w:val="heading 2"/>
    <w:aliases w:val="Char"/>
    <w:basedOn w:val="Normal"/>
    <w:next w:val="Normal"/>
    <w:link w:val="Titlu2Caracter"/>
    <w:qFormat/>
    <w:rsid w:val="007A52F5"/>
    <w:pPr>
      <w:keepNext/>
      <w:numPr>
        <w:ilvl w:val="1"/>
        <w:numId w:val="9"/>
      </w:numPr>
      <w:spacing w:after="0" w:line="240" w:lineRule="auto"/>
      <w:jc w:val="both"/>
      <w:outlineLvl w:val="1"/>
    </w:pPr>
    <w:rPr>
      <w:rFonts w:ascii="Bookman Old Style" w:hAnsi="Bookman Old Style"/>
      <w:b/>
      <w:i/>
      <w:color w:val="000000"/>
    </w:rPr>
  </w:style>
  <w:style w:type="paragraph" w:styleId="Titlu3">
    <w:name w:val="heading 3"/>
    <w:basedOn w:val="Normal"/>
    <w:next w:val="Normal"/>
    <w:link w:val="Titlu3Caracter"/>
    <w:qFormat/>
    <w:rsid w:val="007A52F5"/>
    <w:pPr>
      <w:keepNext/>
      <w:numPr>
        <w:ilvl w:val="2"/>
        <w:numId w:val="9"/>
      </w:numPr>
      <w:spacing w:after="0" w:line="240" w:lineRule="auto"/>
      <w:jc w:val="both"/>
      <w:outlineLvl w:val="2"/>
    </w:pPr>
    <w:rPr>
      <w:rFonts w:ascii="Bookman Old Style" w:eastAsia="Times New Roman" w:hAnsi="Bookman Old Style"/>
      <w:b/>
    </w:rPr>
  </w:style>
  <w:style w:type="paragraph" w:styleId="Titlu4">
    <w:name w:val="heading 4"/>
    <w:basedOn w:val="Normal"/>
    <w:next w:val="Normal"/>
    <w:link w:val="Titlu4Caracter"/>
    <w:qFormat/>
    <w:rsid w:val="007A52F5"/>
    <w:pPr>
      <w:numPr>
        <w:ilvl w:val="3"/>
        <w:numId w:val="9"/>
      </w:numPr>
      <w:spacing w:after="0" w:line="240" w:lineRule="auto"/>
      <w:jc w:val="both"/>
      <w:outlineLvl w:val="3"/>
    </w:pPr>
    <w:rPr>
      <w:rFonts w:ascii="Bookman Old Style" w:hAnsi="Bookman Old Style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9918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99187A"/>
  </w:style>
  <w:style w:type="paragraph" w:styleId="Subsol">
    <w:name w:val="footer"/>
    <w:basedOn w:val="Normal"/>
    <w:link w:val="SubsolCaracter"/>
    <w:unhideWhenUsed/>
    <w:rsid w:val="009918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rsid w:val="0099187A"/>
  </w:style>
  <w:style w:type="character" w:styleId="Hyperlink">
    <w:name w:val="Hyperlink"/>
    <w:rsid w:val="0099187A"/>
    <w:rPr>
      <w:color w:val="0000FF"/>
      <w:u w:val="single"/>
    </w:rPr>
  </w:style>
  <w:style w:type="table" w:styleId="Tabelgril">
    <w:name w:val="Table Grid"/>
    <w:basedOn w:val="TabelNormal"/>
    <w:uiPriority w:val="39"/>
    <w:rsid w:val="00A450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f">
    <w:name w:val="List Paragraph"/>
    <w:basedOn w:val="Normal"/>
    <w:uiPriority w:val="34"/>
    <w:qFormat/>
    <w:rsid w:val="00A45040"/>
    <w:pPr>
      <w:ind w:left="720"/>
      <w:contextualSpacing/>
    </w:pPr>
  </w:style>
  <w:style w:type="paragraph" w:styleId="TextnBalon">
    <w:name w:val="Balloon Text"/>
    <w:basedOn w:val="Normal"/>
    <w:link w:val="TextnBalonCaracter"/>
    <w:uiPriority w:val="99"/>
    <w:semiHidden/>
    <w:unhideWhenUsed/>
    <w:rsid w:val="00DD45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link w:val="TextnBalon"/>
    <w:uiPriority w:val="99"/>
    <w:semiHidden/>
    <w:rsid w:val="00DD45BC"/>
    <w:rPr>
      <w:rFonts w:ascii="Segoe UI" w:hAnsi="Segoe UI" w:cs="Segoe UI"/>
      <w:sz w:val="18"/>
      <w:szCs w:val="18"/>
    </w:rPr>
  </w:style>
  <w:style w:type="paragraph" w:customStyle="1" w:styleId="FootnoteText1">
    <w:name w:val="Footnote Text1"/>
    <w:basedOn w:val="Normal"/>
    <w:next w:val="Textnotdesubsol"/>
    <w:link w:val="FootnoteTextChar"/>
    <w:uiPriority w:val="99"/>
    <w:semiHidden/>
    <w:unhideWhenUsed/>
    <w:rsid w:val="007A691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1"/>
    <w:uiPriority w:val="99"/>
    <w:semiHidden/>
    <w:rsid w:val="007A691B"/>
    <w:rPr>
      <w:sz w:val="20"/>
      <w:szCs w:val="20"/>
    </w:rPr>
  </w:style>
  <w:style w:type="character" w:styleId="Referinnotdesubsol">
    <w:name w:val="footnote reference"/>
    <w:uiPriority w:val="99"/>
    <w:semiHidden/>
    <w:unhideWhenUsed/>
    <w:rsid w:val="007A691B"/>
    <w:rPr>
      <w:vertAlign w:val="superscript"/>
    </w:rPr>
  </w:style>
  <w:style w:type="paragraph" w:styleId="Textnotdesubsol">
    <w:name w:val="footnote text"/>
    <w:basedOn w:val="Normal"/>
    <w:link w:val="TextnotdesubsolCaracter"/>
    <w:uiPriority w:val="99"/>
    <w:semiHidden/>
    <w:unhideWhenUsed/>
    <w:rsid w:val="007A691B"/>
    <w:pPr>
      <w:spacing w:after="0" w:line="240" w:lineRule="auto"/>
    </w:pPr>
    <w:rPr>
      <w:sz w:val="20"/>
      <w:szCs w:val="20"/>
    </w:rPr>
  </w:style>
  <w:style w:type="character" w:customStyle="1" w:styleId="TextnotdesubsolCaracter">
    <w:name w:val="Text notă de subsol Caracter"/>
    <w:link w:val="Textnotdesubsol"/>
    <w:uiPriority w:val="99"/>
    <w:semiHidden/>
    <w:rsid w:val="007A691B"/>
    <w:rPr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9A12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o-RO"/>
    </w:rPr>
  </w:style>
  <w:style w:type="character" w:styleId="Robust">
    <w:name w:val="Strong"/>
    <w:basedOn w:val="Fontdeparagrafimplicit"/>
    <w:uiPriority w:val="22"/>
    <w:qFormat/>
    <w:rsid w:val="009A1250"/>
    <w:rPr>
      <w:b/>
      <w:bCs/>
    </w:rPr>
  </w:style>
  <w:style w:type="character" w:customStyle="1" w:styleId="Titlu1Caracter">
    <w:name w:val="Titlu 1 Caracter"/>
    <w:basedOn w:val="Fontdeparagrafimplicit"/>
    <w:link w:val="Titlu1"/>
    <w:rsid w:val="007A52F5"/>
    <w:rPr>
      <w:rFonts w:ascii="Bookman Old Style" w:hAnsi="Bookman Old Style"/>
      <w:b/>
      <w:sz w:val="22"/>
      <w:szCs w:val="24"/>
      <w:lang w:eastAsia="en-US"/>
    </w:rPr>
  </w:style>
  <w:style w:type="character" w:customStyle="1" w:styleId="Titlu2Caracter">
    <w:name w:val="Titlu 2 Caracter"/>
    <w:aliases w:val="Char Caracter"/>
    <w:basedOn w:val="Fontdeparagrafimplicit"/>
    <w:link w:val="Titlu2"/>
    <w:rsid w:val="007A52F5"/>
    <w:rPr>
      <w:rFonts w:ascii="Bookman Old Style" w:hAnsi="Bookman Old Style"/>
      <w:b/>
      <w:i/>
      <w:color w:val="000000"/>
      <w:sz w:val="22"/>
      <w:szCs w:val="22"/>
      <w:lang w:eastAsia="en-US"/>
    </w:rPr>
  </w:style>
  <w:style w:type="character" w:customStyle="1" w:styleId="Titlu3Caracter">
    <w:name w:val="Titlu 3 Caracter"/>
    <w:basedOn w:val="Fontdeparagrafimplicit"/>
    <w:link w:val="Titlu3"/>
    <w:rsid w:val="007A52F5"/>
    <w:rPr>
      <w:rFonts w:ascii="Bookman Old Style" w:eastAsia="Times New Roman" w:hAnsi="Bookman Old Style"/>
      <w:b/>
      <w:sz w:val="22"/>
      <w:szCs w:val="22"/>
      <w:lang w:eastAsia="en-US"/>
    </w:rPr>
  </w:style>
  <w:style w:type="character" w:customStyle="1" w:styleId="Titlu4Caracter">
    <w:name w:val="Titlu 4 Caracter"/>
    <w:basedOn w:val="Fontdeparagrafimplicit"/>
    <w:link w:val="Titlu4"/>
    <w:rsid w:val="007A52F5"/>
    <w:rPr>
      <w:rFonts w:ascii="Bookman Old Style" w:hAnsi="Bookman Old Style"/>
      <w:sz w:val="22"/>
      <w:szCs w:val="22"/>
      <w:lang w:eastAsia="en-US"/>
    </w:rPr>
  </w:style>
  <w:style w:type="paragraph" w:customStyle="1" w:styleId="yiv9171936830ydp68cf6d00msonormal">
    <w:name w:val="yiv9171936830ydp68cf6d00msonormal"/>
    <w:basedOn w:val="Normal"/>
    <w:rsid w:val="00C4758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017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7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9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6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16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amona\Downloads\ANTET%202019%20Ministerul%20ed%20si%20cercetari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F316A9-7749-40BA-96CE-60403CE34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ANTET 2019 Ministerul ed si cercetarii</Template>
  <TotalTime>1</TotalTime>
  <Pages>2</Pages>
  <Words>112</Words>
  <Characters>643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754</CharactersWithSpaces>
  <SharedDoc>false</SharedDoc>
  <HLinks>
    <vt:vector size="6" baseType="variant">
      <vt:variant>
        <vt:i4>5177436</vt:i4>
      </vt:variant>
      <vt:variant>
        <vt:i4>0</vt:i4>
      </vt:variant>
      <vt:variant>
        <vt:i4>0</vt:i4>
      </vt:variant>
      <vt:variant>
        <vt:i4>5</vt:i4>
      </vt:variant>
      <vt:variant>
        <vt:lpwstr>mailto:colegiul_mihaieminescubm@yahoo.com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mures</cp:lastModifiedBy>
  <cp:revision>3</cp:revision>
  <cp:lastPrinted>2022-08-01T07:38:00Z</cp:lastPrinted>
  <dcterms:created xsi:type="dcterms:W3CDTF">2026-01-15T09:21:00Z</dcterms:created>
  <dcterms:modified xsi:type="dcterms:W3CDTF">2026-01-16T16:54:00Z</dcterms:modified>
</cp:coreProperties>
</file>